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B1A71F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b/>
          <w:sz w:val="32"/>
          <w:szCs w:val="32"/>
        </w:rPr>
      </w:pPr>
      <w:r w:rsidRPr="00E66757">
        <w:rPr>
          <w:rFonts w:ascii="Comic Sans MS" w:eastAsia="Calibri" w:hAnsi="Comic Sans MS" w:cs="Times New Roman"/>
          <w:b/>
          <w:sz w:val="32"/>
          <w:szCs w:val="32"/>
        </w:rPr>
        <w:t>Der Bildungs-Begleiter</w:t>
      </w:r>
    </w:p>
    <w:p w14:paraId="37652156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b/>
          <w:sz w:val="32"/>
          <w:szCs w:val="32"/>
          <w:u w:val="single"/>
        </w:rPr>
      </w:pPr>
    </w:p>
    <w:p w14:paraId="3DBCA840" w14:textId="77777777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jc w:val="both"/>
        <w:rPr>
          <w:rFonts w:ascii="Comic Sans MS" w:eastAsia="Calibri" w:hAnsi="Comic Sans MS" w:cs="Times New Roman"/>
          <w:b/>
          <w:sz w:val="28"/>
          <w:szCs w:val="28"/>
          <w:u w:val="single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ist persönlicher Ansprech-Partner für 2 Jahre</w:t>
      </w:r>
    </w:p>
    <w:p w14:paraId="098F6815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28"/>
          <w:szCs w:val="28"/>
        </w:rPr>
      </w:pPr>
    </w:p>
    <w:p w14:paraId="5D98B662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b/>
          <w:noProof/>
          <w:sz w:val="28"/>
          <w:szCs w:val="28"/>
          <w:u w:val="single"/>
          <w:lang w:eastAsia="de-DE"/>
        </w:rPr>
      </w:pPr>
      <w:r w:rsidRPr="00E66757">
        <w:rPr>
          <w:rFonts w:ascii="Comic Sans MS" w:eastAsia="Calibri" w:hAnsi="Comic Sans MS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BE93A4" wp14:editId="1632E654">
                <wp:simplePos x="0" y="0"/>
                <wp:positionH relativeFrom="column">
                  <wp:posOffset>451485</wp:posOffset>
                </wp:positionH>
                <wp:positionV relativeFrom="paragraph">
                  <wp:posOffset>25400</wp:posOffset>
                </wp:positionV>
                <wp:extent cx="1209675" cy="1243965"/>
                <wp:effectExtent l="0" t="0" r="28575" b="13335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FF711" w14:textId="77777777" w:rsidR="00E66757" w:rsidRDefault="00E66757" w:rsidP="00E66757">
                            <w:r>
                              <w:t>Entsprechendes Bild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5.55pt;margin-top:2pt;width:95.25pt;height:9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">
                <v:textbox>
                  <w:txbxContent>
                    <w:p w14:paraId="06FFF711" w14:textId="77777777" w:rsidR="00E66757" w:rsidRDefault="00E66757" w:rsidP="00E66757">
                      <w:r>
                        <w:t>Entsprechendes Bild einfügen</w:t>
                      </w:r>
                    </w:p>
                  </w:txbxContent>
                </v:textbox>
              </v:shape>
            </w:pict>
          </mc:Fallback>
        </mc:AlternateContent>
      </w:r>
    </w:p>
    <w:p w14:paraId="4699B5C0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b/>
          <w:noProof/>
          <w:sz w:val="28"/>
          <w:szCs w:val="28"/>
          <w:u w:val="single"/>
          <w:lang w:eastAsia="de-DE"/>
        </w:rPr>
      </w:pPr>
    </w:p>
    <w:p w14:paraId="11DE7306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b/>
          <w:noProof/>
          <w:sz w:val="28"/>
          <w:szCs w:val="28"/>
          <w:u w:val="single"/>
          <w:lang w:eastAsia="de-DE"/>
        </w:rPr>
      </w:pPr>
    </w:p>
    <w:p w14:paraId="1DEF72B7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b/>
          <w:sz w:val="28"/>
          <w:szCs w:val="28"/>
          <w:u w:val="single"/>
        </w:rPr>
      </w:pPr>
    </w:p>
    <w:p w14:paraId="06109F8A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14:paraId="46C5286E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14:paraId="14ACDFC0" w14:textId="77777777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jc w:val="both"/>
        <w:rPr>
          <w:rFonts w:ascii="Arial" w:eastAsia="Calibri" w:hAnsi="Arial" w:cs="Times New Roman"/>
          <w:b/>
          <w:sz w:val="28"/>
          <w:szCs w:val="28"/>
          <w:u w:val="single"/>
        </w:rPr>
      </w:pPr>
      <w:r w:rsidRPr="00E66757">
        <w:rPr>
          <w:rFonts w:ascii="Arial" w:eastAsia="Calibri" w:hAnsi="Arial" w:cs="Times New Roman"/>
          <w:sz w:val="28"/>
          <w:szCs w:val="28"/>
        </w:rPr>
        <w:t xml:space="preserve">macht persönliche Zukunfts-Planung und findet Ziele  mit den Teilnehmern </w:t>
      </w:r>
    </w:p>
    <w:p w14:paraId="47108FC8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6168CCFD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  <w:r w:rsidRPr="00E66757">
        <w:rPr>
          <w:rFonts w:ascii="Comic Sans MS" w:eastAsia="Calibri" w:hAnsi="Comic Sans MS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BADFA2" wp14:editId="51222FC1">
                <wp:simplePos x="0" y="0"/>
                <wp:positionH relativeFrom="column">
                  <wp:posOffset>451485</wp:posOffset>
                </wp:positionH>
                <wp:positionV relativeFrom="paragraph">
                  <wp:posOffset>44450</wp:posOffset>
                </wp:positionV>
                <wp:extent cx="1209675" cy="1243965"/>
                <wp:effectExtent l="0" t="0" r="28575" b="13335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22074" w14:textId="77777777" w:rsidR="00E66757" w:rsidRDefault="00E66757" w:rsidP="00E66757">
                            <w:r>
                              <w:t>Entsprechendes Bild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.55pt;margin-top:3.5pt;width:95.25pt;height:9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">
                <v:textbox>
                  <w:txbxContent>
                    <w:p w14:paraId="72722074" w14:textId="77777777" w:rsidR="00E66757" w:rsidRDefault="00E66757" w:rsidP="00E66757">
                      <w:r>
                        <w:t>Entsprechendes Bild einfügen</w:t>
                      </w:r>
                    </w:p>
                  </w:txbxContent>
                </v:textbox>
              </v:shape>
            </w:pict>
          </mc:Fallback>
        </mc:AlternateContent>
      </w:r>
    </w:p>
    <w:p w14:paraId="0C8CDDE1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1328BDA8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1D00A35C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3C87C548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3FA83239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329B9118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151A1E23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2602E515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581B0B3A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208A9D8B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00CA9F70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7853392A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090D2BA2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b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sz w:val="28"/>
          <w:szCs w:val="28"/>
        </w:rPr>
        <w:t>Der Bildungs-Begleiter</w:t>
      </w:r>
    </w:p>
    <w:p w14:paraId="594F9D99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b/>
          <w:sz w:val="28"/>
          <w:szCs w:val="28"/>
          <w:u w:val="single"/>
        </w:rPr>
      </w:pPr>
    </w:p>
    <w:p w14:paraId="5E5DD5D0" w14:textId="77777777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jc w:val="both"/>
        <w:rPr>
          <w:rFonts w:ascii="Comic Sans MS" w:eastAsia="Calibri" w:hAnsi="Comic Sans MS" w:cs="Times New Roman"/>
          <w:b/>
          <w:sz w:val="28"/>
          <w:szCs w:val="28"/>
          <w:u w:val="single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organisiert die Berufs-Wege-Planung</w:t>
      </w:r>
    </w:p>
    <w:p w14:paraId="50E08798" w14:textId="77777777" w:rsidR="00E66757" w:rsidRPr="00E66757" w:rsidRDefault="00E66757" w:rsidP="00E66757">
      <w:pPr>
        <w:spacing w:before="120" w:after="200" w:line="276" w:lineRule="auto"/>
        <w:ind w:left="720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lastRenderedPageBreak/>
        <w:t xml:space="preserve">Wir sprechen mit Ihnen über die Zukunft. </w:t>
      </w:r>
    </w:p>
    <w:p w14:paraId="50BEB5CC" w14:textId="77777777" w:rsidR="00E66757" w:rsidRPr="00E66757" w:rsidRDefault="00E66757" w:rsidP="00E66757">
      <w:pPr>
        <w:spacing w:before="120" w:after="200" w:line="276" w:lineRule="auto"/>
        <w:ind w:left="720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Wir denken über die nächsten Schritte nach.</w:t>
      </w:r>
    </w:p>
    <w:p w14:paraId="3F513C4F" w14:textId="77777777" w:rsidR="00E66757" w:rsidRPr="00E66757" w:rsidRDefault="00E66757" w:rsidP="00E66757">
      <w:pPr>
        <w:spacing w:before="120" w:after="200" w:line="276" w:lineRule="auto"/>
        <w:ind w:left="720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</w:p>
    <w:p w14:paraId="2A837D70" w14:textId="77777777" w:rsidR="00E66757" w:rsidRPr="00E66757" w:rsidRDefault="00E66757" w:rsidP="00E66757">
      <w:pPr>
        <w:spacing w:before="120" w:after="200" w:line="276" w:lineRule="auto"/>
        <w:ind w:left="720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Wer ist dabei ?</w:t>
      </w:r>
    </w:p>
    <w:p w14:paraId="11700A42" w14:textId="77777777" w:rsidR="00E66757" w:rsidRPr="00E66757" w:rsidRDefault="00E66757" w:rsidP="00E66757">
      <w:pPr>
        <w:numPr>
          <w:ilvl w:val="0"/>
          <w:numId w:val="2"/>
        </w:numPr>
        <w:spacing w:before="120" w:after="200" w:line="276" w:lineRule="auto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 xml:space="preserve">Sie </w:t>
      </w:r>
    </w:p>
    <w:p w14:paraId="12462DEB" w14:textId="77777777" w:rsidR="00E66757" w:rsidRPr="00E66757" w:rsidRDefault="00E66757" w:rsidP="00E66757">
      <w:pPr>
        <w:numPr>
          <w:ilvl w:val="0"/>
          <w:numId w:val="2"/>
        </w:numPr>
        <w:spacing w:before="120" w:after="200" w:line="276" w:lineRule="auto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Eltern oder gesetzliche Betreuer</w:t>
      </w:r>
    </w:p>
    <w:p w14:paraId="295C3CBB" w14:textId="77777777" w:rsidR="00E66757" w:rsidRPr="00E66757" w:rsidRDefault="00E66757" w:rsidP="00E66757">
      <w:pPr>
        <w:numPr>
          <w:ilvl w:val="0"/>
          <w:numId w:val="2"/>
        </w:numPr>
        <w:spacing w:before="120" w:after="200" w:line="276" w:lineRule="auto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 xml:space="preserve">1 Mitarbeiter von der Arbeitsgruppe </w:t>
      </w:r>
    </w:p>
    <w:p w14:paraId="529299CA" w14:textId="77777777" w:rsidR="00E66757" w:rsidRPr="00E66757" w:rsidRDefault="00E66757" w:rsidP="00E66757">
      <w:pPr>
        <w:numPr>
          <w:ilvl w:val="0"/>
          <w:numId w:val="2"/>
        </w:numPr>
        <w:spacing w:before="120" w:after="200" w:line="276" w:lineRule="auto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1 Mitarbeiter von der Wohngruppe</w:t>
      </w:r>
    </w:p>
    <w:p w14:paraId="5D22BBA3" w14:textId="77777777" w:rsidR="00E66757" w:rsidRPr="00E66757" w:rsidRDefault="00E66757" w:rsidP="00E66757">
      <w:pPr>
        <w:numPr>
          <w:ilvl w:val="0"/>
          <w:numId w:val="2"/>
        </w:numPr>
        <w:spacing w:before="120" w:after="200" w:line="276" w:lineRule="auto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1 Mitarbeiter vom Sozial-Dienst</w:t>
      </w:r>
    </w:p>
    <w:p w14:paraId="18855394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Comic Sans MS" w:eastAsia="Calibri" w:hAnsi="Comic Sans MS" w:cs="Times New Roman"/>
          <w:sz w:val="28"/>
          <w:szCs w:val="28"/>
        </w:rPr>
      </w:pPr>
    </w:p>
    <w:p w14:paraId="4DE415CE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Comic Sans MS" w:eastAsia="Calibri" w:hAnsi="Comic Sans MS" w:cs="Times New Roman"/>
          <w:sz w:val="28"/>
          <w:szCs w:val="28"/>
        </w:rPr>
      </w:pPr>
    </w:p>
    <w:p w14:paraId="42254CCA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Comic Sans MS" w:eastAsia="Calibri" w:hAnsi="Comic Sans MS" w:cs="Times New Roman"/>
          <w:sz w:val="28"/>
          <w:szCs w:val="28"/>
        </w:rPr>
      </w:pPr>
    </w:p>
    <w:p w14:paraId="2BFFA9C4" w14:textId="576D7E7D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0A208984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1D48411B" w14:textId="1E9A6EE2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8EDA27" wp14:editId="259C960A">
                <wp:simplePos x="0" y="0"/>
                <wp:positionH relativeFrom="column">
                  <wp:posOffset>1557655</wp:posOffset>
                </wp:positionH>
                <wp:positionV relativeFrom="paragraph">
                  <wp:posOffset>85090</wp:posOffset>
                </wp:positionV>
                <wp:extent cx="2000250" cy="1929765"/>
                <wp:effectExtent l="0" t="0" r="19050" b="13335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92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90630" w14:textId="77777777" w:rsidR="00E66757" w:rsidRDefault="00E66757" w:rsidP="00E66757">
                            <w:r>
                              <w:t>Entsprechendes Bild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2.65pt;margin-top:6.7pt;width:157.5pt;height:15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">
                <v:textbox>
                  <w:txbxContent>
                    <w:p w14:paraId="71390630" w14:textId="77777777" w:rsidR="00E66757" w:rsidRDefault="00E66757" w:rsidP="00E66757">
                      <w:r>
                        <w:t>Entsprechendes Bild einfügen</w:t>
                      </w:r>
                    </w:p>
                  </w:txbxContent>
                </v:textbox>
              </v:shape>
            </w:pict>
          </mc:Fallback>
        </mc:AlternateContent>
      </w:r>
    </w:p>
    <w:p w14:paraId="77F66C77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43AC1242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3B453F93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6AA4BCD2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4CECBD00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311B7461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054C7CBE" w14:textId="77777777" w:rsidR="00E66757" w:rsidRPr="00E66757" w:rsidRDefault="00E66757" w:rsidP="00E66757">
      <w:pPr>
        <w:tabs>
          <w:tab w:val="left" w:pos="3000"/>
        </w:tabs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ab/>
        <w:t>Das ist der Plan</w:t>
      </w:r>
    </w:p>
    <w:p w14:paraId="625A2DC8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389B4AAB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b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sz w:val="28"/>
          <w:szCs w:val="28"/>
        </w:rPr>
        <w:t>Der Bildungs-Begleiter</w:t>
      </w:r>
    </w:p>
    <w:p w14:paraId="388C4303" w14:textId="77777777" w:rsidR="00E66757" w:rsidRPr="00E66757" w:rsidRDefault="00E66757" w:rsidP="00E66757">
      <w:pPr>
        <w:spacing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77F3891A" w14:textId="77777777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rPr>
          <w:rFonts w:ascii="Comic Sans MS" w:eastAsia="Calibri" w:hAnsi="Comic Sans MS" w:cs="Times New Roman"/>
          <w:b/>
          <w:sz w:val="28"/>
          <w:szCs w:val="28"/>
          <w:u w:val="single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hilft dabei, ein Praktikum zu finden.</w:t>
      </w:r>
    </w:p>
    <w:p w14:paraId="54DFA16E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9BA6B3" wp14:editId="2B571B9D">
                <wp:simplePos x="0" y="0"/>
                <wp:positionH relativeFrom="column">
                  <wp:posOffset>3632835</wp:posOffset>
                </wp:positionH>
                <wp:positionV relativeFrom="paragraph">
                  <wp:posOffset>259080</wp:posOffset>
                </wp:positionV>
                <wp:extent cx="2152650" cy="1381125"/>
                <wp:effectExtent l="0" t="0" r="19050" b="2857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AF49B" w14:textId="77777777" w:rsidR="00E66757" w:rsidRDefault="00E66757" w:rsidP="00E66757">
                            <w:r>
                              <w:t>Entsprechendes Bild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6.05pt;margin-top:20.4pt;width:169.5pt;height:10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">
                <v:textbox>
                  <w:txbxContent>
                    <w:p w14:paraId="661AF49B" w14:textId="77777777" w:rsidR="00E66757" w:rsidRDefault="00E66757" w:rsidP="00E66757">
                      <w:r>
                        <w:t>Entsprechendes Bild einfügen</w:t>
                      </w:r>
                    </w:p>
                  </w:txbxContent>
                </v:textbox>
              </v:shape>
            </w:pict>
          </mc:Fallback>
        </mc:AlternateContent>
      </w:r>
      <w:r w:rsidRPr="00E66757">
        <w:rPr>
          <w:rFonts w:ascii="Comic Sans MS" w:eastAsia="Calibri" w:hAnsi="Comic Sans MS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B0FCE" wp14:editId="542A2D66">
                <wp:simplePos x="0" y="0"/>
                <wp:positionH relativeFrom="column">
                  <wp:posOffset>384810</wp:posOffset>
                </wp:positionH>
                <wp:positionV relativeFrom="paragraph">
                  <wp:posOffset>259080</wp:posOffset>
                </wp:positionV>
                <wp:extent cx="2152650" cy="1381125"/>
                <wp:effectExtent l="0" t="0" r="19050" b="28575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EC440" w14:textId="77777777" w:rsidR="00E66757" w:rsidRDefault="00E66757" w:rsidP="00E66757">
                            <w:r>
                              <w:t>Entsprechendes Bild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.3pt;margin-top:20.4pt;width:169.5pt;height:1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">
                <v:textbox>
                  <w:txbxContent>
                    <w:p w14:paraId="743EC440" w14:textId="77777777" w:rsidR="00E66757" w:rsidRDefault="00E66757" w:rsidP="00E66757">
                      <w:r>
                        <w:t>Entsprechendes Bild einfügen</w:t>
                      </w:r>
                    </w:p>
                  </w:txbxContent>
                </v:textbox>
              </v:shape>
            </w:pict>
          </mc:Fallback>
        </mc:AlternateContent>
      </w:r>
    </w:p>
    <w:p w14:paraId="2240E3E3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2E7336A9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1504B7E8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710FEFD5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0B70B332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7D973F88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1C7A8B" wp14:editId="6C961430">
                <wp:simplePos x="0" y="0"/>
                <wp:positionH relativeFrom="column">
                  <wp:posOffset>385445</wp:posOffset>
                </wp:positionH>
                <wp:positionV relativeFrom="paragraph">
                  <wp:posOffset>207645</wp:posOffset>
                </wp:positionV>
                <wp:extent cx="2374265" cy="1403985"/>
                <wp:effectExtent l="0" t="0" r="19685" b="139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84AED" w14:textId="77777777" w:rsidR="00E66757" w:rsidRDefault="00E66757" w:rsidP="00E66757"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</w:t>
                            </w:r>
                            <w:r w:rsidRPr="00595D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der Werkstatt    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0.35pt;margin-top:16.3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">
                <v:textbox style="mso-fit-shape-to-text:t">
                  <w:txbxContent>
                    <w:p w14:paraId="25684AED" w14:textId="77777777" w:rsidR="00E66757" w:rsidRDefault="00E66757" w:rsidP="00E66757"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in</w:t>
                      </w:r>
                      <w:r w:rsidRPr="00595DB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der Werkstatt      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E66757">
        <w:rPr>
          <w:rFonts w:ascii="Comic Sans MS" w:eastAsia="Calibri" w:hAnsi="Comic Sans MS" w:cs="Times New Roman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172A4" wp14:editId="6AE7EB7F">
                <wp:simplePos x="0" y="0"/>
                <wp:positionH relativeFrom="column">
                  <wp:posOffset>3634105</wp:posOffset>
                </wp:positionH>
                <wp:positionV relativeFrom="paragraph">
                  <wp:posOffset>233045</wp:posOffset>
                </wp:positionV>
                <wp:extent cx="2374265" cy="723900"/>
                <wp:effectExtent l="0" t="0" r="19685" b="1905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5F13C" w14:textId="77777777" w:rsidR="00E66757" w:rsidRPr="00595DBE" w:rsidRDefault="00E66757" w:rsidP="00E6675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95D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oder in einem Betrieb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595D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außerhalb</w:t>
                            </w:r>
                          </w:p>
                          <w:p w14:paraId="5F9465E8" w14:textId="77777777" w:rsidR="00E66757" w:rsidRDefault="00E66757" w:rsidP="00E667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6.15pt;margin-top:18.35pt;width:186.95pt;height:57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">
                <v:textbox>
                  <w:txbxContent>
                    <w:p w14:paraId="39D5F13C" w14:textId="77777777" w:rsidR="00E66757" w:rsidRPr="00595DBE" w:rsidRDefault="00E66757" w:rsidP="00E6675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95DB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oder in einem Betrieb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 </w:t>
                      </w:r>
                      <w:r w:rsidRPr="00595DBE">
                        <w:rPr>
                          <w:rFonts w:ascii="Comic Sans MS" w:hAnsi="Comic Sans MS"/>
                          <w:sz w:val="28"/>
                          <w:szCs w:val="28"/>
                        </w:rPr>
                        <w:t>außerhalb</w:t>
                      </w:r>
                    </w:p>
                    <w:p w14:paraId="5F9465E8" w14:textId="77777777" w:rsidR="00E66757" w:rsidRDefault="00E66757" w:rsidP="00E66757"/>
                  </w:txbxContent>
                </v:textbox>
              </v:shape>
            </w:pict>
          </mc:Fallback>
        </mc:AlternateContent>
      </w:r>
    </w:p>
    <w:p w14:paraId="2E6D315A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14:paraId="2E0B2795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7CFA4974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28E0EE8A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582BE04D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5B51C1D1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6A854BC2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16B853B4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sz w:val="28"/>
          <w:szCs w:val="28"/>
        </w:rPr>
        <w:t>Der Bildungs-Begleiter</w:t>
      </w:r>
      <w:r w:rsidRPr="00E66757"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14:paraId="386FEE64" w14:textId="77777777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hilft bei Bewerbungs-Unterlagen.</w:t>
      </w:r>
    </w:p>
    <w:p w14:paraId="39194F8A" w14:textId="1DF7A7AB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1B0D397A" w14:textId="40E814DA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  <w:r w:rsidRPr="00E66757">
        <w:rPr>
          <w:rFonts w:ascii="Calibri" w:eastAsia="Calibri" w:hAnsi="Calibri" w:cs="Times New Roman"/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0" locked="0" layoutInCell="1" allowOverlap="1" wp14:anchorId="5E4252E2" wp14:editId="2274BED9">
            <wp:simplePos x="0" y="0"/>
            <wp:positionH relativeFrom="margin">
              <wp:posOffset>3703320</wp:posOffset>
            </wp:positionH>
            <wp:positionV relativeFrom="margin">
              <wp:posOffset>3038475</wp:posOffset>
            </wp:positionV>
            <wp:extent cx="2160270" cy="2879725"/>
            <wp:effectExtent l="0" t="0" r="0" b="0"/>
            <wp:wrapNone/>
            <wp:docPr id="2" name="Grafik 2" descr="K:\AF\3_Begl_Dienst\BD_Alle\15_Berufsbildungsbereich\Eigene Bilder\IMG_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F\3_Begl_Dienst\BD_Alle\15_Berufsbildungsbereich\Eigene Bilder\IMG_4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2B6B7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17086991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38C6A669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37EACF9B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462B2F65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01C6177A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277F585F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5B6DFF11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25DF15C1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7A525A23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4458E66D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218CCB3A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315D2B91" w14:textId="77777777" w:rsidR="00E66757" w:rsidRPr="00E66757" w:rsidRDefault="00E66757" w:rsidP="00E66757">
      <w:pPr>
        <w:spacing w:after="120" w:line="240" w:lineRule="auto"/>
        <w:rPr>
          <w:rFonts w:ascii="Arial" w:eastAsia="Calibri" w:hAnsi="Arial" w:cs="Arial"/>
          <w:sz w:val="24"/>
        </w:rPr>
      </w:pPr>
    </w:p>
    <w:p w14:paraId="5E5D15B1" w14:textId="31F4F592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14FF09" wp14:editId="1D7DAEB1">
                <wp:simplePos x="0" y="0"/>
                <wp:positionH relativeFrom="column">
                  <wp:posOffset>3699510</wp:posOffset>
                </wp:positionH>
                <wp:positionV relativeFrom="paragraph">
                  <wp:posOffset>513715</wp:posOffset>
                </wp:positionV>
                <wp:extent cx="2152650" cy="1381125"/>
                <wp:effectExtent l="0" t="0" r="19050" b="2857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DF000" w14:textId="77777777" w:rsidR="00E66757" w:rsidRDefault="00E66757" w:rsidP="00E66757">
                            <w:r>
                              <w:t>Entsprechendes Bild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91.3pt;margin-top:40.45pt;width:169.5pt;height:10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">
                <v:textbox>
                  <w:txbxContent>
                    <w:p w14:paraId="06EDF000" w14:textId="77777777" w:rsidR="00E66757" w:rsidRDefault="00E66757" w:rsidP="00E66757">
                      <w:r>
                        <w:t>Entsprechendes Bild einfügen</w:t>
                      </w:r>
                    </w:p>
                  </w:txbxContent>
                </v:textbox>
              </v:shape>
            </w:pict>
          </mc:Fallback>
        </mc:AlternateContent>
      </w:r>
      <w:r w:rsidRPr="00E66757">
        <w:rPr>
          <w:rFonts w:ascii="Comic Sans MS" w:eastAsia="Calibri" w:hAnsi="Comic Sans MS" w:cs="Times New Roman"/>
          <w:sz w:val="28"/>
          <w:szCs w:val="28"/>
        </w:rPr>
        <w:t>hilft dabei, ein Vorstellungs-Gespräch zu planen und durchzuführen</w:t>
      </w:r>
    </w:p>
    <w:p w14:paraId="34161419" w14:textId="7549F97C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4E0DD308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0365AC7B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6E96A49A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0E1C4BD8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6E9646E7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sz w:val="28"/>
          <w:szCs w:val="28"/>
        </w:rPr>
        <w:t>Der Bildungs-Begleiter</w:t>
      </w:r>
      <w:r w:rsidRPr="00E66757"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14:paraId="162AF6EB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094F5789" w14:textId="77777777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jc w:val="both"/>
        <w:rPr>
          <w:rFonts w:ascii="Arial" w:eastAsia="Calibri" w:hAnsi="Arial" w:cs="Times New Roman"/>
          <w:sz w:val="28"/>
          <w:szCs w:val="28"/>
        </w:rPr>
      </w:pPr>
      <w:r w:rsidRPr="00E66757">
        <w:rPr>
          <w:rFonts w:ascii="Arial" w:eastAsia="Calibri" w:hAnsi="Arial" w:cs="Times New Roman"/>
          <w:sz w:val="28"/>
          <w:szCs w:val="28"/>
        </w:rPr>
        <w:t xml:space="preserve">plant und übt mit Ihnen den Fahrt-Weg ein.   </w:t>
      </w:r>
    </w:p>
    <w:p w14:paraId="43DDE528" w14:textId="77777777" w:rsidR="00E66757" w:rsidRPr="00E66757" w:rsidRDefault="00E66757" w:rsidP="00E66757">
      <w:pPr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F901FC" wp14:editId="03CE2B18">
                <wp:simplePos x="0" y="0"/>
                <wp:positionH relativeFrom="column">
                  <wp:posOffset>441960</wp:posOffset>
                </wp:positionH>
                <wp:positionV relativeFrom="paragraph">
                  <wp:posOffset>227965</wp:posOffset>
                </wp:positionV>
                <wp:extent cx="2152650" cy="1381125"/>
                <wp:effectExtent l="0" t="0" r="19050" b="2857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65A0B" w14:textId="77777777" w:rsidR="00E66757" w:rsidRDefault="00E66757" w:rsidP="00E66757">
                            <w:r>
                              <w:t>Entsprechendes Bild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4.8pt;margin-top:17.95pt;width:169.5pt;height:10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">
                <v:textbox>
                  <w:txbxContent>
                    <w:p w14:paraId="7B865A0B" w14:textId="77777777" w:rsidR="00E66757" w:rsidRDefault="00E66757" w:rsidP="00E66757">
                      <w:r>
                        <w:t>Entsprechendes Bild einfügen</w:t>
                      </w:r>
                    </w:p>
                  </w:txbxContent>
                </v:textbox>
              </v:shape>
            </w:pict>
          </mc:Fallback>
        </mc:AlternateContent>
      </w:r>
    </w:p>
    <w:p w14:paraId="32AD06D3" w14:textId="77777777" w:rsidR="00E66757" w:rsidRPr="00E66757" w:rsidRDefault="00E66757" w:rsidP="00E66757">
      <w:pPr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14:paraId="32EB9795" w14:textId="77777777" w:rsidR="00E66757" w:rsidRPr="00E66757" w:rsidRDefault="00E66757" w:rsidP="00E66757">
      <w:pPr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14:paraId="1322FB2F" w14:textId="77777777" w:rsidR="00E66757" w:rsidRPr="00E66757" w:rsidRDefault="00E66757" w:rsidP="00E66757">
      <w:pPr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14:paraId="400AFB90" w14:textId="77777777" w:rsidR="00E66757" w:rsidRPr="00E66757" w:rsidRDefault="00E66757" w:rsidP="00E66757">
      <w:pPr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14:paraId="006193B7" w14:textId="77777777" w:rsidR="00E66757" w:rsidRPr="00E66757" w:rsidRDefault="00E66757" w:rsidP="00E66757">
      <w:pPr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14:paraId="3A6C8323" w14:textId="77777777" w:rsidR="00E66757" w:rsidRPr="00E66757" w:rsidRDefault="00E66757" w:rsidP="00E66757">
      <w:pPr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14:paraId="6FEF9D45" w14:textId="77777777" w:rsidR="00E66757" w:rsidRPr="00E66757" w:rsidRDefault="00E66757" w:rsidP="00E66757">
      <w:pPr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14:paraId="56715A33" w14:textId="77777777" w:rsidR="00E66757" w:rsidRPr="00E66757" w:rsidRDefault="00E66757" w:rsidP="00E66757">
      <w:pPr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14:paraId="559E3336" w14:textId="77777777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jc w:val="both"/>
        <w:rPr>
          <w:rFonts w:ascii="Arial" w:eastAsia="Calibri" w:hAnsi="Arial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lastRenderedPageBreak/>
        <w:t>hilft am Praktikums-Platz durch Gespräche, Arbeits-Pläne und Infos für den Betrieb.</w:t>
      </w:r>
    </w:p>
    <w:p w14:paraId="311F92E8" w14:textId="77777777" w:rsidR="00E66757" w:rsidRPr="00E66757" w:rsidRDefault="00E66757" w:rsidP="00E66757">
      <w:pPr>
        <w:spacing w:before="120" w:after="200" w:line="276" w:lineRule="auto"/>
        <w:ind w:left="1416"/>
        <w:contextualSpacing/>
        <w:rPr>
          <w:rFonts w:ascii="Arial" w:eastAsia="Calibri" w:hAnsi="Arial" w:cs="Times New Roman"/>
          <w:sz w:val="28"/>
          <w:szCs w:val="28"/>
        </w:rPr>
      </w:pPr>
    </w:p>
    <w:p w14:paraId="2353A487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57E5A7" wp14:editId="2211F868">
                <wp:simplePos x="0" y="0"/>
                <wp:positionH relativeFrom="column">
                  <wp:posOffset>441960</wp:posOffset>
                </wp:positionH>
                <wp:positionV relativeFrom="paragraph">
                  <wp:posOffset>57150</wp:posOffset>
                </wp:positionV>
                <wp:extent cx="2152650" cy="1381125"/>
                <wp:effectExtent l="0" t="0" r="19050" b="28575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50EDD" w14:textId="77777777" w:rsidR="00E66757" w:rsidRDefault="00E66757" w:rsidP="00E66757">
                            <w:r>
                              <w:t>Entsprechendes Bild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4.8pt;margin-top:4.5pt;width:169.5pt;height:10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">
                <v:textbox>
                  <w:txbxContent>
                    <w:p w14:paraId="6C250EDD" w14:textId="77777777" w:rsidR="00E66757" w:rsidRDefault="00E66757" w:rsidP="00E66757">
                      <w:r>
                        <w:t>Entsprechendes Bild einfügen</w:t>
                      </w:r>
                    </w:p>
                  </w:txbxContent>
                </v:textbox>
              </v:shape>
            </w:pict>
          </mc:Fallback>
        </mc:AlternateContent>
      </w:r>
    </w:p>
    <w:p w14:paraId="5ADB8524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328F9577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4965B279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5D7CA74B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122AD233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0FCE9BDD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738539" wp14:editId="38CAB493">
                <wp:simplePos x="0" y="0"/>
                <wp:positionH relativeFrom="column">
                  <wp:posOffset>2899410</wp:posOffset>
                </wp:positionH>
                <wp:positionV relativeFrom="paragraph">
                  <wp:posOffset>31115</wp:posOffset>
                </wp:positionV>
                <wp:extent cx="2152650" cy="1381125"/>
                <wp:effectExtent l="0" t="0" r="19050" b="28575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72357" w14:textId="77777777" w:rsidR="00E66757" w:rsidRDefault="00E66757" w:rsidP="00E66757">
                            <w:r>
                              <w:t>Entsprechendes Bild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8.3pt;margin-top:2.45pt;width:169.5pt;height:10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">
                <v:textbox>
                  <w:txbxContent>
                    <w:p w14:paraId="05672357" w14:textId="77777777" w:rsidR="00E66757" w:rsidRDefault="00E66757" w:rsidP="00E66757">
                      <w:r>
                        <w:t>Entsprechendes Bild einfügen</w:t>
                      </w:r>
                    </w:p>
                  </w:txbxContent>
                </v:textbox>
              </v:shape>
            </w:pict>
          </mc:Fallback>
        </mc:AlternateContent>
      </w:r>
      <w:r w:rsidRPr="00E66757">
        <w:rPr>
          <w:rFonts w:ascii="Comic Sans MS" w:eastAsia="Calibri" w:hAnsi="Comic Sans MS" w:cs="Times New Roman"/>
          <w:b/>
          <w:sz w:val="28"/>
          <w:szCs w:val="28"/>
        </w:rPr>
        <w:t>Der Bildungs-Begleiter</w:t>
      </w:r>
      <w:r w:rsidRPr="00E66757"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14:paraId="043E1CA5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5DDD91A0" w14:textId="77777777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hilft bei Problemen</w:t>
      </w:r>
    </w:p>
    <w:p w14:paraId="18287CFF" w14:textId="77777777" w:rsidR="00E66757" w:rsidRPr="00E66757" w:rsidRDefault="00E66757" w:rsidP="00E66757">
      <w:pPr>
        <w:spacing w:after="120" w:line="240" w:lineRule="auto"/>
        <w:ind w:left="360"/>
        <w:rPr>
          <w:rFonts w:ascii="Comic Sans MS" w:eastAsia="Calibri" w:hAnsi="Comic Sans MS" w:cs="Times New Roman"/>
          <w:sz w:val="28"/>
          <w:szCs w:val="28"/>
        </w:rPr>
      </w:pPr>
    </w:p>
    <w:p w14:paraId="644FFC41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  <w:r w:rsidRPr="00E66757">
        <w:rPr>
          <w:rFonts w:ascii="Calibri" w:eastAsia="Calibri" w:hAnsi="Calibri" w:cs="Times New Roman"/>
          <w:sz w:val="28"/>
          <w:szCs w:val="28"/>
        </w:rPr>
        <w:t xml:space="preserve">                   </w:t>
      </w:r>
    </w:p>
    <w:p w14:paraId="6B8D3D9A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sz w:val="28"/>
          <w:szCs w:val="28"/>
        </w:rPr>
        <w:t>Der Bildungs-Begleiter</w:t>
      </w:r>
      <w:r w:rsidRPr="00E66757"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14:paraId="24811DAE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085C62DF" w14:textId="77777777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unterrichtet in Einzel-Förderung oder in Klein-Gruppen</w:t>
      </w:r>
    </w:p>
    <w:p w14:paraId="5B49C380" w14:textId="77777777" w:rsidR="00E66757" w:rsidRPr="00E66757" w:rsidRDefault="00E66757" w:rsidP="00E66757">
      <w:pPr>
        <w:spacing w:before="120" w:after="200" w:line="276" w:lineRule="auto"/>
        <w:ind w:left="720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Basis-Wissen                    Beispiel: über den Arbeits-Platz</w:t>
      </w:r>
    </w:p>
    <w:p w14:paraId="37DDF212" w14:textId="77777777" w:rsidR="00E66757" w:rsidRPr="00E66757" w:rsidRDefault="00E66757" w:rsidP="00E66757">
      <w:pPr>
        <w:spacing w:before="120" w:after="200" w:line="276" w:lineRule="auto"/>
        <w:ind w:left="720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Allgemein-Wissen             Beispiel: wie man miteinander umgeht</w:t>
      </w:r>
    </w:p>
    <w:p w14:paraId="589C7DF2" w14:textId="77777777" w:rsidR="00E66757" w:rsidRPr="00E66757" w:rsidRDefault="00E66757" w:rsidP="00E66757">
      <w:pPr>
        <w:spacing w:before="120" w:after="200" w:line="276" w:lineRule="auto"/>
        <w:ind w:left="720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Fach-Wissen                    Beispiel: Hygiene</w:t>
      </w:r>
    </w:p>
    <w:p w14:paraId="06988BDA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28"/>
          <w:szCs w:val="28"/>
        </w:rPr>
      </w:pPr>
    </w:p>
    <w:p w14:paraId="2539E2FE" w14:textId="46658B62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28"/>
          <w:szCs w:val="28"/>
        </w:rPr>
      </w:pPr>
      <w:r w:rsidRPr="00E66757">
        <w:rPr>
          <w:rFonts w:ascii="Arial" w:eastAsia="Calibri" w:hAnsi="Arial" w:cs="Times New Roman"/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0" locked="0" layoutInCell="1" allowOverlap="1" wp14:anchorId="537E2F36" wp14:editId="7794FAC3">
            <wp:simplePos x="0" y="0"/>
            <wp:positionH relativeFrom="column">
              <wp:posOffset>4216400</wp:posOffset>
            </wp:positionH>
            <wp:positionV relativeFrom="paragraph">
              <wp:posOffset>222885</wp:posOffset>
            </wp:positionV>
            <wp:extent cx="1408430" cy="1877695"/>
            <wp:effectExtent l="0" t="0" r="1270" b="825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757">
        <w:rPr>
          <w:rFonts w:ascii="Arial" w:eastAsia="Calibri" w:hAnsi="Arial" w:cs="Times New Roman"/>
          <w:sz w:val="28"/>
          <w:szCs w:val="28"/>
        </w:rPr>
        <w:t xml:space="preserve">     </w:t>
      </w:r>
    </w:p>
    <w:p w14:paraId="38C5F7FA" w14:textId="40A10751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  <w:r w:rsidRPr="00E66757">
        <w:rPr>
          <w:rFonts w:ascii="Arial" w:eastAsia="Calibri" w:hAnsi="Arial" w:cs="Times New Roman"/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0" locked="0" layoutInCell="1" allowOverlap="1" wp14:anchorId="577C14B3" wp14:editId="7CA28AA9">
            <wp:simplePos x="0" y="0"/>
            <wp:positionH relativeFrom="margin">
              <wp:posOffset>316865</wp:posOffset>
            </wp:positionH>
            <wp:positionV relativeFrom="margin">
              <wp:posOffset>1362075</wp:posOffset>
            </wp:positionV>
            <wp:extent cx="1962785" cy="146939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C6F329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28"/>
          <w:szCs w:val="28"/>
        </w:rPr>
      </w:pPr>
    </w:p>
    <w:p w14:paraId="746B2E5A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28"/>
          <w:szCs w:val="28"/>
        </w:rPr>
      </w:pPr>
    </w:p>
    <w:p w14:paraId="4EDE3751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28"/>
          <w:szCs w:val="28"/>
        </w:rPr>
      </w:pPr>
    </w:p>
    <w:p w14:paraId="3DFD0B99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28"/>
          <w:szCs w:val="28"/>
        </w:rPr>
      </w:pPr>
    </w:p>
    <w:p w14:paraId="2FB2B903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28"/>
          <w:szCs w:val="28"/>
        </w:rPr>
      </w:pPr>
    </w:p>
    <w:p w14:paraId="7670660D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28"/>
          <w:szCs w:val="28"/>
        </w:rPr>
      </w:pPr>
    </w:p>
    <w:p w14:paraId="5108093E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28"/>
          <w:szCs w:val="28"/>
        </w:rPr>
      </w:pPr>
    </w:p>
    <w:p w14:paraId="3C57676A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28"/>
          <w:szCs w:val="28"/>
        </w:rPr>
      </w:pPr>
    </w:p>
    <w:p w14:paraId="002729D3" w14:textId="77777777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lastRenderedPageBreak/>
        <w:t xml:space="preserve">plant mit dem Teilnehmer </w:t>
      </w:r>
      <w:proofErr w:type="spellStart"/>
      <w:r w:rsidRPr="00E66757">
        <w:rPr>
          <w:rFonts w:ascii="Comic Sans MS" w:eastAsia="Calibri" w:hAnsi="Comic Sans MS" w:cs="Times New Roman"/>
          <w:sz w:val="28"/>
          <w:szCs w:val="28"/>
        </w:rPr>
        <w:t>abM</w:t>
      </w:r>
      <w:proofErr w:type="spellEnd"/>
      <w:r w:rsidRPr="00E66757">
        <w:rPr>
          <w:rFonts w:ascii="Comic Sans MS" w:eastAsia="Calibri" w:hAnsi="Comic Sans MS" w:cs="Times New Roman"/>
          <w:sz w:val="28"/>
          <w:szCs w:val="28"/>
        </w:rPr>
        <w:t>-Kurse (arbeits-begleitende Maßnahmen)</w:t>
      </w:r>
    </w:p>
    <w:p w14:paraId="797C2EBC" w14:textId="16482DCE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alibri" w:eastAsia="Calibri" w:hAnsi="Calibri" w:cs="Times New Roman"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 wp14:anchorId="72CB7DE3" wp14:editId="4CD369DB">
            <wp:simplePos x="0" y="0"/>
            <wp:positionH relativeFrom="margin">
              <wp:posOffset>400685</wp:posOffset>
            </wp:positionH>
            <wp:positionV relativeFrom="margin">
              <wp:posOffset>4391025</wp:posOffset>
            </wp:positionV>
            <wp:extent cx="1677035" cy="223139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757">
        <w:rPr>
          <w:rFonts w:ascii="Comic Sans MS" w:eastAsia="Calibri" w:hAnsi="Comic Sans MS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4F71D5" wp14:editId="6A11ED8F">
                <wp:simplePos x="0" y="0"/>
                <wp:positionH relativeFrom="column">
                  <wp:posOffset>3270885</wp:posOffset>
                </wp:positionH>
                <wp:positionV relativeFrom="paragraph">
                  <wp:posOffset>314325</wp:posOffset>
                </wp:positionV>
                <wp:extent cx="2152650" cy="1381125"/>
                <wp:effectExtent l="0" t="0" r="19050" b="28575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BC542" w14:textId="77777777" w:rsidR="00E66757" w:rsidRDefault="00E66757" w:rsidP="00E66757">
                            <w:r>
                              <w:t>Entsprechendes Bild aus dem Fort- und Weiterbildungsprogramm einfügen.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57.55pt;margin-top:24.75pt;width:169.5pt;height:10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">
                <v:textbox>
                  <w:txbxContent>
                    <w:p w14:paraId="446BC542" w14:textId="77777777" w:rsidR="00E66757" w:rsidRDefault="00E66757" w:rsidP="00E66757">
                      <w:r>
                        <w:t>Entsprechendes Bild aus dem Fort- und Weiterbildungsprogramm einfügen.</w:t>
                      </w:r>
                    </w:p>
                  </w:txbxContent>
                </v:textbox>
              </v:shape>
            </w:pict>
          </mc:Fallback>
        </mc:AlternateContent>
      </w:r>
    </w:p>
    <w:p w14:paraId="2C19CD26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74DFED6A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4DA3E7B4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23FCC952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33C41BF7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0571B005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757A68C2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7411DC79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6C4413DA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sz w:val="28"/>
          <w:szCs w:val="28"/>
        </w:rPr>
        <w:t>Der Bildungs-Begleiter</w:t>
      </w:r>
      <w:r w:rsidRPr="00E66757"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14:paraId="0ABA82D1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30393FB4" w14:textId="77777777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 xml:space="preserve">findet neue mit dem Teilnehmer Ziele und überprüft die Ziele </w:t>
      </w:r>
    </w:p>
    <w:p w14:paraId="1F4DA393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  <w:r w:rsidRPr="00E66757">
        <w:rPr>
          <w:rFonts w:ascii="Calibri" w:eastAsia="Calibri" w:hAnsi="Calibri" w:cs="Times New Roman"/>
          <w:sz w:val="28"/>
          <w:szCs w:val="28"/>
        </w:rPr>
        <w:t xml:space="preserve">   </w:t>
      </w:r>
      <w:r w:rsidRPr="00E66757">
        <w:rPr>
          <w:rFonts w:ascii="Calibri" w:eastAsia="Calibri" w:hAnsi="Calibri" w:cs="Times New Roman"/>
          <w:noProof/>
          <w:lang w:eastAsia="de-DE"/>
        </w:rPr>
        <w:drawing>
          <wp:inline distT="0" distB="0" distL="0" distR="0" wp14:anchorId="14BEB7DC" wp14:editId="73A0202D">
            <wp:extent cx="6230705" cy="2124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05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757">
        <w:rPr>
          <w:rFonts w:ascii="Calibri" w:eastAsia="Calibri" w:hAnsi="Calibri" w:cs="Times New Roman"/>
          <w:sz w:val="28"/>
          <w:szCs w:val="28"/>
        </w:rPr>
        <w:t xml:space="preserve">       </w:t>
      </w:r>
    </w:p>
    <w:p w14:paraId="00890750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23EA316D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6A76E043" w14:textId="77777777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ind w:left="567" w:hanging="425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hält Kontakt zu gesetzlichen Betreuern, Wohn-Gruppen, Eltern, Praktikum-Stellen, Mitarbeitern von Physio-Therapie, Ergo-Therapie und Psychologen</w:t>
      </w:r>
    </w:p>
    <w:p w14:paraId="6D86627C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noProof/>
          <w:lang w:eastAsia="de-DE"/>
        </w:rPr>
      </w:pPr>
      <w:r w:rsidRPr="00E66757">
        <w:rPr>
          <w:rFonts w:ascii="Comic Sans MS" w:eastAsia="Calibri" w:hAnsi="Comic Sans MS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FF5375" wp14:editId="3E31AC1C">
                <wp:simplePos x="0" y="0"/>
                <wp:positionH relativeFrom="column">
                  <wp:posOffset>3718560</wp:posOffset>
                </wp:positionH>
                <wp:positionV relativeFrom="paragraph">
                  <wp:posOffset>70485</wp:posOffset>
                </wp:positionV>
                <wp:extent cx="2152650" cy="1381125"/>
                <wp:effectExtent l="0" t="0" r="19050" b="28575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9C866" w14:textId="77777777" w:rsidR="00E66757" w:rsidRDefault="00E66757" w:rsidP="00E66757">
                            <w:r>
                              <w:t>Entsprechendes Bild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92.8pt;margin-top:5.55pt;width:169.5pt;height:10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">
                <v:textbox>
                  <w:txbxContent>
                    <w:p w14:paraId="1809C866" w14:textId="77777777" w:rsidR="00E66757" w:rsidRDefault="00E66757" w:rsidP="00E66757">
                      <w:r>
                        <w:t>Entsprechendes Bild einfügen</w:t>
                      </w:r>
                    </w:p>
                  </w:txbxContent>
                </v:textbox>
              </v:shape>
            </w:pict>
          </mc:Fallback>
        </mc:AlternateContent>
      </w:r>
      <w:r w:rsidRPr="00E66757">
        <w:rPr>
          <w:rFonts w:ascii="Comic Sans MS" w:eastAsia="Calibri" w:hAnsi="Comic Sans MS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A48AA3" wp14:editId="4D67483C">
                <wp:simplePos x="0" y="0"/>
                <wp:positionH relativeFrom="column">
                  <wp:posOffset>308610</wp:posOffset>
                </wp:positionH>
                <wp:positionV relativeFrom="paragraph">
                  <wp:posOffset>51435</wp:posOffset>
                </wp:positionV>
                <wp:extent cx="2152650" cy="1381125"/>
                <wp:effectExtent l="0" t="0" r="19050" b="28575"/>
                <wp:wrapNone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9885" w14:textId="77777777" w:rsidR="00E66757" w:rsidRDefault="00E66757" w:rsidP="00E66757">
                            <w:r>
                              <w:t>Entsprechendes Bild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4.3pt;margin-top:4.05pt;width:169.5pt;height:10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">
                <v:textbox>
                  <w:txbxContent>
                    <w:p w14:paraId="70149885" w14:textId="77777777" w:rsidR="00E66757" w:rsidRDefault="00E66757" w:rsidP="00E66757">
                      <w:r>
                        <w:t>Entsprechendes Bild einfügen</w:t>
                      </w:r>
                    </w:p>
                  </w:txbxContent>
                </v:textbox>
              </v:shape>
            </w:pict>
          </mc:Fallback>
        </mc:AlternateContent>
      </w:r>
    </w:p>
    <w:p w14:paraId="577D261B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772BCBC5" w14:textId="77777777" w:rsidR="00E66757" w:rsidRPr="00E66757" w:rsidRDefault="00E66757" w:rsidP="00E66757">
      <w:pPr>
        <w:spacing w:before="120" w:after="12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66354F55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26315901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4E304F22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4B0868" wp14:editId="6F8E32C1">
                <wp:simplePos x="0" y="0"/>
                <wp:positionH relativeFrom="column">
                  <wp:posOffset>2252980</wp:posOffset>
                </wp:positionH>
                <wp:positionV relativeFrom="paragraph">
                  <wp:posOffset>161290</wp:posOffset>
                </wp:positionV>
                <wp:extent cx="1828800" cy="933450"/>
                <wp:effectExtent l="0" t="0" r="19050" b="1905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07B53" w14:textId="77777777" w:rsidR="00E66757" w:rsidRDefault="00E66757" w:rsidP="00E66757">
                            <w:r>
                              <w:t>Entsprechendes Bild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77.4pt;margin-top:12.7pt;width:2in;height:7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">
                <v:textbox>
                  <w:txbxContent>
                    <w:p w14:paraId="71E07B53" w14:textId="77777777" w:rsidR="00E66757" w:rsidRDefault="00E66757" w:rsidP="00E66757">
                      <w:r>
                        <w:t>Entsprechendes Bild einfügen</w:t>
                      </w:r>
                    </w:p>
                  </w:txbxContent>
                </v:textbox>
              </v:shape>
            </w:pict>
          </mc:Fallback>
        </mc:AlternateContent>
      </w:r>
    </w:p>
    <w:p w14:paraId="2E58A80A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1A335590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3E662531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6FADA542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73A9DAB9" w14:textId="77777777" w:rsidR="00E66757" w:rsidRPr="00E66757" w:rsidRDefault="00E66757" w:rsidP="00E66757">
      <w:pPr>
        <w:spacing w:after="12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b/>
          <w:sz w:val="28"/>
          <w:szCs w:val="28"/>
        </w:rPr>
        <w:t>Der Bildungs-Begleiter</w:t>
      </w:r>
      <w:r w:rsidRPr="00E66757"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14:paraId="5638CDE3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16"/>
          <w:szCs w:val="16"/>
        </w:rPr>
      </w:pPr>
    </w:p>
    <w:p w14:paraId="5C3F5FD8" w14:textId="77777777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schreibt Berichte und hilft beim Ausfüllen von Formularen</w:t>
      </w:r>
    </w:p>
    <w:p w14:paraId="064CCE45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Comic Sans MS" w:eastAsia="Calibri" w:hAnsi="Comic Sans MS" w:cs="Times New Roman"/>
          <w:sz w:val="28"/>
          <w:szCs w:val="28"/>
        </w:rPr>
      </w:pPr>
    </w:p>
    <w:p w14:paraId="4B91D6A7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28"/>
          <w:szCs w:val="28"/>
        </w:rPr>
      </w:pPr>
      <w:r w:rsidRPr="00E66757">
        <w:rPr>
          <w:rFonts w:ascii="Arial" w:eastAsia="Calibri" w:hAnsi="Arial" w:cs="Times New Roman"/>
          <w:noProof/>
          <w:sz w:val="28"/>
          <w:szCs w:val="28"/>
          <w:lang w:eastAsia="de-DE"/>
        </w:rPr>
        <w:drawing>
          <wp:inline distT="0" distB="0" distL="0" distR="0" wp14:anchorId="3D3E0010" wp14:editId="0E953983">
            <wp:extent cx="3359357" cy="2520000"/>
            <wp:effectExtent l="0" t="0" r="0" b="0"/>
            <wp:docPr id="10" name="Grafik 10" descr="K:\AF\3_Begl_Dienst\BD_Alle\15_Berufsbildungsbereich\Ingrid\Module\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AF\3_Begl_Dienst\BD_Alle\15_Berufsbildungsbereich\Ingrid\Module\IMG_44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5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973D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16"/>
          <w:szCs w:val="16"/>
        </w:rPr>
      </w:pPr>
    </w:p>
    <w:p w14:paraId="408ADF71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28"/>
          <w:szCs w:val="28"/>
        </w:rPr>
      </w:pPr>
    </w:p>
    <w:p w14:paraId="2AAADB8D" w14:textId="77777777" w:rsidR="00E66757" w:rsidRPr="00E66757" w:rsidRDefault="00E66757" w:rsidP="00E66757">
      <w:pPr>
        <w:spacing w:before="120" w:after="200" w:line="276" w:lineRule="auto"/>
        <w:ind w:left="720"/>
        <w:contextualSpacing/>
        <w:rPr>
          <w:rFonts w:ascii="Arial" w:eastAsia="Calibri" w:hAnsi="Arial" w:cs="Times New Roman"/>
          <w:sz w:val="16"/>
          <w:szCs w:val="16"/>
        </w:rPr>
      </w:pPr>
    </w:p>
    <w:p w14:paraId="77B58078" w14:textId="477BD814" w:rsidR="00E66757" w:rsidRPr="00E66757" w:rsidRDefault="00E66757" w:rsidP="00E66757">
      <w:pPr>
        <w:numPr>
          <w:ilvl w:val="0"/>
          <w:numId w:val="1"/>
        </w:numPr>
        <w:spacing w:before="120" w:after="200" w:line="276" w:lineRule="auto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E66757">
        <w:rPr>
          <w:rFonts w:ascii="Comic Sans MS" w:eastAsia="Calibri" w:hAnsi="Comic Sans MS" w:cs="Times New Roman"/>
          <w:sz w:val="28"/>
          <w:szCs w:val="28"/>
        </w:rPr>
        <w:t>erstellt das Abschluss-Zertifikat</w:t>
      </w:r>
    </w:p>
    <w:p w14:paraId="090E6A0B" w14:textId="77777777" w:rsidR="00E66757" w:rsidRPr="00E66757" w:rsidRDefault="00E66757" w:rsidP="00E66757">
      <w:pPr>
        <w:tabs>
          <w:tab w:val="left" w:pos="2280"/>
        </w:tabs>
        <w:spacing w:before="120" w:after="120" w:line="240" w:lineRule="auto"/>
        <w:rPr>
          <w:rFonts w:ascii="Calibri" w:eastAsia="Calibri" w:hAnsi="Calibri" w:cs="Times New Roman"/>
          <w:sz w:val="16"/>
          <w:szCs w:val="16"/>
        </w:rPr>
      </w:pPr>
    </w:p>
    <w:p w14:paraId="0906D16F" w14:textId="77777777" w:rsidR="00E66757" w:rsidRPr="00E66757" w:rsidRDefault="00E66757" w:rsidP="00E66757">
      <w:pPr>
        <w:spacing w:before="120" w:after="120" w:line="240" w:lineRule="auto"/>
        <w:ind w:left="720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14:paraId="659D53F5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5FAAC687" w14:textId="751D6555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noProof/>
          <w:sz w:val="28"/>
          <w:szCs w:val="28"/>
          <w:lang w:eastAsia="de-DE"/>
        </w:rPr>
      </w:pPr>
      <w:r w:rsidRPr="00E66757">
        <w:rPr>
          <w:rFonts w:ascii="Arial" w:eastAsia="Calibri" w:hAnsi="Arial" w:cs="Times New Roman"/>
          <w:b/>
          <w:noProof/>
          <w:sz w:val="28"/>
          <w:szCs w:val="28"/>
          <w:u w:val="single"/>
          <w:lang w:eastAsia="de-DE"/>
        </w:rPr>
        <w:drawing>
          <wp:anchor distT="0" distB="0" distL="114300" distR="114300" simplePos="0" relativeHeight="251662336" behindDoc="0" locked="0" layoutInCell="1" allowOverlap="1" wp14:anchorId="0DCC05F3" wp14:editId="03C56791">
            <wp:simplePos x="0" y="0"/>
            <wp:positionH relativeFrom="margin">
              <wp:posOffset>515620</wp:posOffset>
            </wp:positionH>
            <wp:positionV relativeFrom="margin">
              <wp:posOffset>4305300</wp:posOffset>
            </wp:positionV>
            <wp:extent cx="2051685" cy="2735580"/>
            <wp:effectExtent l="0" t="0" r="5715" b="7620"/>
            <wp:wrapNone/>
            <wp:docPr id="11" name="Grafik 11" descr="K:\AF\3_Begl_Dienst\BD_Alle\15_Berufsbildungsbereich\Eigene Bilder\IMG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F\3_Begl_Dienst\BD_Alle\15_Berufsbildungsbereich\Eigene Bilder\IMG_44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757">
        <w:rPr>
          <w:rFonts w:ascii="Calibri" w:eastAsia="Calibri" w:hAnsi="Calibri" w:cs="Times New Roman"/>
          <w:noProof/>
          <w:sz w:val="28"/>
          <w:szCs w:val="28"/>
          <w:lang w:eastAsia="de-DE"/>
        </w:rPr>
        <w:t xml:space="preserve">   </w:t>
      </w:r>
    </w:p>
    <w:p w14:paraId="358F11CB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noProof/>
          <w:sz w:val="28"/>
          <w:szCs w:val="28"/>
          <w:lang w:eastAsia="de-DE"/>
        </w:rPr>
      </w:pPr>
    </w:p>
    <w:p w14:paraId="4CAA7009" w14:textId="77777777" w:rsidR="00E66757" w:rsidRPr="00E66757" w:rsidRDefault="00E66757" w:rsidP="00E66757">
      <w:pPr>
        <w:spacing w:before="120" w:after="120" w:line="240" w:lineRule="auto"/>
        <w:rPr>
          <w:rFonts w:ascii="Calibri" w:eastAsia="Calibri" w:hAnsi="Calibri" w:cs="Times New Roman"/>
          <w:sz w:val="28"/>
          <w:szCs w:val="28"/>
        </w:rPr>
      </w:pPr>
    </w:p>
    <w:p w14:paraId="4198FA90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24D1325E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088601A4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17F99A9E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  <w:bookmarkStart w:id="0" w:name="_GoBack"/>
      <w:bookmarkEnd w:id="0"/>
    </w:p>
    <w:p w14:paraId="5DAD4F0D" w14:textId="77777777" w:rsidR="00E66757" w:rsidRPr="00E66757" w:rsidRDefault="00E66757" w:rsidP="00E66757">
      <w:pPr>
        <w:tabs>
          <w:tab w:val="left" w:pos="1118"/>
        </w:tabs>
        <w:spacing w:before="120" w:after="120" w:line="240" w:lineRule="auto"/>
        <w:rPr>
          <w:rFonts w:ascii="Arial" w:eastAsia="Calibri" w:hAnsi="Arial" w:cs="Arial"/>
          <w:sz w:val="24"/>
        </w:rPr>
      </w:pPr>
    </w:p>
    <w:p w14:paraId="0CBF1465" w14:textId="77777777" w:rsidR="001B1E97" w:rsidRPr="001B1E97" w:rsidRDefault="001B1E97" w:rsidP="00F30DCB">
      <w:pPr>
        <w:tabs>
          <w:tab w:val="left" w:pos="634"/>
        </w:tabs>
        <w:ind w:firstLine="708"/>
        <w:rPr>
          <w:rFonts w:ascii="Arial" w:hAnsi="Arial" w:cs="Arial"/>
        </w:rPr>
      </w:pPr>
    </w:p>
    <w:sectPr w:rsidR="001B1E97" w:rsidRPr="001B1E97"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9899D" w14:textId="77777777" w:rsidR="00BD271C" w:rsidRDefault="00BD271C" w:rsidP="00BD271C">
      <w:pPr>
        <w:spacing w:after="0" w:line="240" w:lineRule="auto"/>
      </w:pPr>
      <w:r>
        <w:separator/>
      </w:r>
    </w:p>
  </w:endnote>
  <w:endnote w:type="continuationSeparator" w:id="0">
    <w:p w14:paraId="71344B32" w14:textId="77777777" w:rsidR="00BD271C" w:rsidRDefault="00BD271C" w:rsidP="00BD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BD271C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  <w:lang w:eastAsia="de-DE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5AE88C3D" w:rsidR="00BD271C" w:rsidRDefault="00BD271C" w:rsidP="00BD271C">
          <w:pPr>
            <w:pStyle w:val="Fuzeile"/>
            <w:spacing w:after="120"/>
            <w:rPr>
              <w:sz w:val="16"/>
              <w:szCs w:val="16"/>
            </w:rPr>
          </w:pP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77777777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E66757">
            <w:rPr>
              <w:noProof/>
              <w:sz w:val="16"/>
              <w:szCs w:val="16"/>
            </w:rPr>
            <w:t>7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55ABD" w14:textId="77777777" w:rsidR="00BD271C" w:rsidRDefault="00BD271C" w:rsidP="00BD271C">
      <w:pPr>
        <w:spacing w:after="0" w:line="240" w:lineRule="auto"/>
      </w:pPr>
      <w:r>
        <w:separator/>
      </w:r>
    </w:p>
  </w:footnote>
  <w:footnote w:type="continuationSeparator" w:id="0">
    <w:p w14:paraId="42D66E3F" w14:textId="77777777" w:rsidR="00BD271C" w:rsidRDefault="00BD271C" w:rsidP="00BD2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51617"/>
    <w:multiLevelType w:val="hybridMultilevel"/>
    <w:tmpl w:val="A00C5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DB1127"/>
    <w:multiLevelType w:val="hybridMultilevel"/>
    <w:tmpl w:val="682CF2B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71C"/>
    <w:rsid w:val="000D4FA9"/>
    <w:rsid w:val="001B1E97"/>
    <w:rsid w:val="00561825"/>
    <w:rsid w:val="00583D80"/>
    <w:rsid w:val="00694F0E"/>
    <w:rsid w:val="00842501"/>
    <w:rsid w:val="00BD271C"/>
    <w:rsid w:val="00E60C81"/>
    <w:rsid w:val="00E66757"/>
    <w:rsid w:val="00EC733A"/>
    <w:rsid w:val="00F30DCB"/>
    <w:rsid w:val="00FC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A3D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 w:line="240" w:lineRule="auto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6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 w:line="240" w:lineRule="auto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6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FFB629-06AD-4347-B12B-02BBD255AF45}">
  <ds:schemaRefs>
    <ds:schemaRef ds:uri="http://purl.org/dc/elements/1.1/"/>
    <ds:schemaRef ds:uri="a9a87390-f78c-4828-860f-f457f5651db0"/>
    <ds:schemaRef ds:uri="http://www.w3.org/XML/1998/namespace"/>
    <ds:schemaRef ds:uri="http://schemas.microsoft.com/sharepoint/v4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940E95C9</Template>
  <TotalTime>0</TotalTime>
  <Pages>7</Pages>
  <Words>236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Franziskuswerk Schönbrunn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Ventimiglia, Boris</dc:creator>
  <cp:lastModifiedBy>Plank, Annett</cp:lastModifiedBy>
  <cp:revision>2</cp:revision>
  <dcterms:created xsi:type="dcterms:W3CDTF">2020-04-06T12:55:00Z</dcterms:created>
  <dcterms:modified xsi:type="dcterms:W3CDTF">2020-04-06T12:55:00Z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